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7A2" w:rsidRDefault="001D38CD"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741184" behindDoc="1" locked="0" layoutInCell="1" allowOverlap="1" wp14:anchorId="1F3C656B" wp14:editId="6B0B8A57">
            <wp:simplePos x="0" y="0"/>
            <wp:positionH relativeFrom="column">
              <wp:posOffset>-1078302</wp:posOffset>
            </wp:positionH>
            <wp:positionV relativeFrom="paragraph">
              <wp:posOffset>-983411</wp:posOffset>
            </wp:positionV>
            <wp:extent cx="9330582" cy="7142671"/>
            <wp:effectExtent l="0" t="0" r="4445" b="1270"/>
            <wp:wrapNone/>
            <wp:docPr id="11" name="Picture 11" descr="S:\Pictures\2019\Modular Factory\IMG_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Pictures\2019\Modular Factory\IMG_8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3905" cy="714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FF9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728896" behindDoc="0" locked="0" layoutInCell="1" allowOverlap="1" wp14:anchorId="1D3D78B9" wp14:editId="5A4D1B9C">
            <wp:simplePos x="0" y="0"/>
            <wp:positionH relativeFrom="column">
              <wp:posOffset>3981450</wp:posOffset>
            </wp:positionH>
            <wp:positionV relativeFrom="paragraph">
              <wp:posOffset>-980440</wp:posOffset>
            </wp:positionV>
            <wp:extent cx="2651760" cy="196977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ingEnterprise White and Colou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7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CC410A" wp14:editId="63E7C637">
                <wp:simplePos x="0" y="0"/>
                <wp:positionH relativeFrom="column">
                  <wp:posOffset>-770890</wp:posOffset>
                </wp:positionH>
                <wp:positionV relativeFrom="paragraph">
                  <wp:posOffset>-734060</wp:posOffset>
                </wp:positionV>
                <wp:extent cx="4415155" cy="1789430"/>
                <wp:effectExtent l="0" t="0" r="0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155" cy="178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1A4" w:rsidRPr="00134E9B" w:rsidRDefault="004111A4" w:rsidP="00155720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6"/>
                                <w:szCs w:val="96"/>
                              </w:rPr>
                              <w:t>Modern Apprentice Joinery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0.7pt;margin-top:-57.8pt;width:347.65pt;height:140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" filled="f" stroked="f">
                <v:textbox>
                  <w:txbxContent>
                    <w:p w:rsidR="004111A4" w:rsidRPr="00134E9B" w:rsidRDefault="004111A4" w:rsidP="00155720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56"/>
                          <w:szCs w:val="9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56"/>
                          <w:szCs w:val="96"/>
                        </w:rPr>
                        <w:t>Modern Apprentice Joinery</w:t>
                      </w:r>
                    </w:p>
                  </w:txbxContent>
                </v:textbox>
              </v:shape>
            </w:pict>
          </mc:Fallback>
        </mc:AlternateContent>
      </w:r>
      <w:r w:rsidR="00C8171E">
        <w:rPr>
          <w:noProof/>
          <w:lang w:eastAsia="en-GB"/>
        </w:rPr>
        <w:t xml:space="preserve"> </w:t>
      </w:r>
    </w:p>
    <w:p w:rsidR="00A622AD" w:rsidRDefault="00A622AD"/>
    <w:p w:rsidR="00A622AD" w:rsidRDefault="00A622AD" w:rsidP="00A622AD"/>
    <w:p w:rsidR="00A622AD" w:rsidRDefault="001D38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2C7120" wp14:editId="1CFCAB33">
                <wp:simplePos x="0" y="0"/>
                <wp:positionH relativeFrom="column">
                  <wp:posOffset>-701040</wp:posOffset>
                </wp:positionH>
                <wp:positionV relativeFrom="paragraph">
                  <wp:posOffset>7212330</wp:posOffset>
                </wp:positionV>
                <wp:extent cx="7152640" cy="125857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2640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1A4" w:rsidRPr="00114185" w:rsidRDefault="004111A4" w:rsidP="006D2314">
                            <w:pPr>
                              <w:rPr>
                                <w:rFonts w:ascii="Century Gothic" w:hAnsi="Century Gothic"/>
                                <w:b/>
                                <w:color w:val="A6A6A6" w:themeColor="background1" w:themeShade="A6"/>
                                <w:sz w:val="16"/>
                                <w:szCs w:val="36"/>
                              </w:rPr>
                            </w:pPr>
                            <w:r w:rsidRPr="00114185">
                              <w:rPr>
                                <w:rFonts w:ascii="Century Gothic" w:hAnsi="Century Gothic" w:cs="Segoe UI"/>
                                <w:b/>
                                <w:color w:val="A6A6A6" w:themeColor="background1" w:themeShade="A6"/>
                                <w:sz w:val="16"/>
                                <w:szCs w:val="36"/>
                                <w:shd w:val="clear" w:color="auto" w:fill="FFFFFF"/>
                              </w:rPr>
                              <w:t>Creating Enterprise is a Community Interest company and a subsidiary of Cartrefi Conwy</w:t>
                            </w:r>
                          </w:p>
                          <w:p w:rsidR="004111A4" w:rsidRPr="00C8171E" w:rsidRDefault="004111A4" w:rsidP="006D2314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248F1C" wp14:editId="6793115E">
                                  <wp:extent cx="1604513" cy="902625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G50 2019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4327" cy="902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5.2pt;margin-top:567.9pt;width:563.2pt;height:99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" filled="f" stroked="f">
                <v:textbox>
                  <w:txbxContent>
                    <w:p w:rsidR="004111A4" w:rsidRPr="00114185" w:rsidRDefault="004111A4" w:rsidP="006D2314">
                      <w:pPr>
                        <w:rPr>
                          <w:rFonts w:ascii="Century Gothic" w:hAnsi="Century Gothic"/>
                          <w:b/>
                          <w:color w:val="A6A6A6" w:themeColor="background1" w:themeShade="A6"/>
                          <w:sz w:val="16"/>
                          <w:szCs w:val="36"/>
                        </w:rPr>
                      </w:pPr>
                      <w:r w:rsidRPr="00114185">
                        <w:rPr>
                          <w:rFonts w:ascii="Century Gothic" w:hAnsi="Century Gothic" w:cs="Segoe UI"/>
                          <w:b/>
                          <w:color w:val="A6A6A6" w:themeColor="background1" w:themeShade="A6"/>
                          <w:sz w:val="16"/>
                          <w:szCs w:val="36"/>
                          <w:shd w:val="clear" w:color="auto" w:fill="FFFFFF"/>
                        </w:rPr>
                        <w:t>Creating Enterprise is a Community Interest company and a subsidiary of Cartrefi Conwy</w:t>
                      </w:r>
                    </w:p>
                    <w:p w:rsidR="004111A4" w:rsidRPr="00C8171E" w:rsidRDefault="004111A4" w:rsidP="006D2314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248F1C" wp14:editId="6793115E">
                            <wp:extent cx="1604513" cy="902625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G50 2019.jpg"/>
                                    <pic:cNvPicPr/>
                                  </pic:nvPicPr>
                                  <pic:blipFill>
                                    <a:blip r:embed="rId10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4327" cy="902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6877" w:rsidRPr="001A42F8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A245472" wp14:editId="2EC85056">
                <wp:simplePos x="0" y="0"/>
                <wp:positionH relativeFrom="column">
                  <wp:posOffset>1757045</wp:posOffset>
                </wp:positionH>
                <wp:positionV relativeFrom="paragraph">
                  <wp:posOffset>1200150</wp:posOffset>
                </wp:positionV>
                <wp:extent cx="4970780" cy="214312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0780" cy="214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1A4" w:rsidRPr="004111A4" w:rsidRDefault="004111A4" w:rsidP="007246E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4111A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  <w:t xml:space="preserve">Modern Apprenticeship in Joinery. Study towards NVQ Level 2 in Joinery whilst assisting in the full range of Joinery Works (under supervision). </w:t>
                            </w:r>
                          </w:p>
                          <w:p w:rsidR="004111A4" w:rsidRDefault="004111A4" w:rsidP="007246E0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:rsidR="004111A4" w:rsidRDefault="004111A4" w:rsidP="007246E0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:rsidR="004111A4" w:rsidRPr="007246E0" w:rsidRDefault="004111A4" w:rsidP="007246E0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4111A4" w:rsidRPr="007246E0" w:rsidRDefault="004111A4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8.35pt;margin-top:94.5pt;width:391.4pt;height:168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" filled="f" stroked="f">
                <v:textbox>
                  <w:txbxContent>
                    <w:p w:rsidR="004111A4" w:rsidRPr="004111A4" w:rsidRDefault="004111A4" w:rsidP="007246E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</w:pPr>
                      <w:r w:rsidRPr="004111A4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  <w:t xml:space="preserve">Modern Apprenticeship in Joinery. Study towards NVQ Level 2 in Joinery whilst assisting in the full range of Joinery Works (under supervision). </w:t>
                      </w:r>
                    </w:p>
                    <w:p w:rsidR="004111A4" w:rsidRDefault="004111A4" w:rsidP="007246E0">
                      <w:pPr>
                        <w:spacing w:after="0"/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</w:pPr>
                    </w:p>
                    <w:p w:rsidR="004111A4" w:rsidRDefault="004111A4" w:rsidP="007246E0">
                      <w:pPr>
                        <w:spacing w:after="0"/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</w:pPr>
                    </w:p>
                    <w:p w:rsidR="004111A4" w:rsidRPr="007246E0" w:rsidRDefault="004111A4" w:rsidP="007246E0">
                      <w:pPr>
                        <w:spacing w:after="0"/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4111A4" w:rsidRPr="007246E0" w:rsidRDefault="004111A4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C7F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5BED28D" wp14:editId="14A046DD">
                <wp:simplePos x="0" y="0"/>
                <wp:positionH relativeFrom="column">
                  <wp:posOffset>2607310</wp:posOffset>
                </wp:positionH>
                <wp:positionV relativeFrom="paragraph">
                  <wp:posOffset>5381625</wp:posOffset>
                </wp:positionV>
                <wp:extent cx="4046855" cy="1807210"/>
                <wp:effectExtent l="0" t="0" r="0" b="254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855" cy="18072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1A4" w:rsidRPr="00070807" w:rsidRDefault="004111A4" w:rsidP="00DC1A70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52"/>
                              </w:rPr>
                              <w:t xml:space="preserve">       </w:t>
                            </w:r>
                            <w:r w:rsidRPr="00070807"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52"/>
                              </w:rPr>
                              <w:t>To apply:</w:t>
                            </w:r>
                          </w:p>
                          <w:p w:rsidR="004111A4" w:rsidRPr="00070807" w:rsidRDefault="004111A4" w:rsidP="00DC1A70">
                            <w:pPr>
                              <w:jc w:val="right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070807"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>www.creatingenterprise.org.uk</w:t>
                            </w:r>
                          </w:p>
                          <w:p w:rsidR="004111A4" w:rsidRPr="00070807" w:rsidRDefault="004111A4" w:rsidP="00DC1A70">
                            <w:pPr>
                              <w:jc w:val="right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>vacancies</w:t>
                            </w:r>
                            <w:r w:rsidRPr="00070807"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@creatingenterprise.org.uk       </w:t>
                            </w:r>
                          </w:p>
                          <w:p w:rsidR="004111A4" w:rsidRPr="00070807" w:rsidRDefault="004111A4" w:rsidP="00DC1A70">
                            <w:pPr>
                              <w:jc w:val="right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070807"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01745 335684</w:t>
                            </w:r>
                          </w:p>
                          <w:p w:rsidR="004111A4" w:rsidRPr="00C8171E" w:rsidRDefault="004111A4" w:rsidP="00DC1A70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05.3pt;margin-top:423.75pt;width:318.65pt;height:142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" fillcolor="black [3213]" stroked="f">
                <v:fill opacity="16448f"/>
                <v:textbox>
                  <w:txbxContent>
                    <w:p w:rsidR="004111A4" w:rsidRPr="00070807" w:rsidRDefault="004111A4" w:rsidP="00DC1A70">
                      <w:pPr>
                        <w:jc w:val="center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52"/>
                        </w:rPr>
                        <w:t xml:space="preserve">       </w:t>
                      </w:r>
                      <w:r w:rsidRPr="00070807"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52"/>
                        </w:rPr>
                        <w:t>To apply:</w:t>
                      </w:r>
                    </w:p>
                    <w:p w:rsidR="004111A4" w:rsidRPr="00070807" w:rsidRDefault="004111A4" w:rsidP="00DC1A70">
                      <w:pPr>
                        <w:jc w:val="right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32"/>
                          <w:szCs w:val="36"/>
                        </w:rPr>
                      </w:pPr>
                      <w:r w:rsidRPr="00070807"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32"/>
                          <w:szCs w:val="36"/>
                        </w:rPr>
                        <w:t>www.creatingenterprise.org.uk</w:t>
                      </w:r>
                    </w:p>
                    <w:p w:rsidR="004111A4" w:rsidRPr="00070807" w:rsidRDefault="004111A4" w:rsidP="00DC1A70">
                      <w:pPr>
                        <w:jc w:val="right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32"/>
                          <w:szCs w:val="36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32"/>
                          <w:szCs w:val="36"/>
                        </w:rPr>
                        <w:t>vacancies</w:t>
                      </w:r>
                      <w:r w:rsidRPr="00070807"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32"/>
                          <w:szCs w:val="36"/>
                        </w:rPr>
                        <w:t xml:space="preserve">@creatingenterprise.org.uk       </w:t>
                      </w:r>
                    </w:p>
                    <w:p w:rsidR="004111A4" w:rsidRPr="00070807" w:rsidRDefault="004111A4" w:rsidP="00DC1A70">
                      <w:pPr>
                        <w:jc w:val="right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32"/>
                          <w:szCs w:val="36"/>
                        </w:rPr>
                      </w:pPr>
                      <w:r w:rsidRPr="00070807"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32"/>
                          <w:szCs w:val="28"/>
                        </w:rPr>
                        <w:t>01745 335684</w:t>
                      </w:r>
                    </w:p>
                    <w:p w:rsidR="004111A4" w:rsidRPr="00C8171E" w:rsidRDefault="004111A4" w:rsidP="00DC1A70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740A" w:rsidRPr="00EA74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3CB4561" wp14:editId="083183D1">
                <wp:simplePos x="0" y="0"/>
                <wp:positionH relativeFrom="column">
                  <wp:posOffset>4548694</wp:posOffset>
                </wp:positionH>
                <wp:positionV relativeFrom="paragraph">
                  <wp:posOffset>4218569</wp:posOffset>
                </wp:positionV>
                <wp:extent cx="2374265" cy="137731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3773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1A4" w:rsidRDefault="004111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58.15pt;margin-top:332.15pt;width:186.95pt;height:108.45pt;z-index:2517391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" stroked="f">
                <v:fill opacity="0"/>
                <v:textbox>
                  <w:txbxContent>
                    <w:p w:rsidR="004111A4" w:rsidRDefault="004111A4"/>
                  </w:txbxContent>
                </v:textbox>
              </v:shape>
            </w:pict>
          </mc:Fallback>
        </mc:AlternateContent>
      </w:r>
      <w:r w:rsidR="002A406A" w:rsidRPr="00114185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9A99C7" wp14:editId="3C0A519E">
                <wp:simplePos x="0" y="0"/>
                <wp:positionH relativeFrom="column">
                  <wp:posOffset>-1234440</wp:posOffset>
                </wp:positionH>
                <wp:positionV relativeFrom="paragraph">
                  <wp:posOffset>3655695</wp:posOffset>
                </wp:positionV>
                <wp:extent cx="3924300" cy="1537335"/>
                <wp:effectExtent l="0" t="0" r="0" b="571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53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1A4" w:rsidRPr="00070807" w:rsidRDefault="004111A4" w:rsidP="002A406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hd w:val="clear" w:color="auto" w:fill="808080" w:themeFill="background1" w:themeFillShade="80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  <w:t>Salary: National Minimum Wages/Living Wage</w:t>
                            </w:r>
                          </w:p>
                          <w:p w:rsidR="004111A4" w:rsidRPr="00070807" w:rsidRDefault="004111A4" w:rsidP="002A406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hd w:val="clear" w:color="auto" w:fill="808080" w:themeFill="background1" w:themeFillShade="80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070807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  <w:t>Hours of work: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  <w:t xml:space="preserve"> 42 </w:t>
                            </w:r>
                            <w:r w:rsidRPr="00070807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  <w:t>hours per week</w:t>
                            </w:r>
                          </w:p>
                          <w:p w:rsidR="004111A4" w:rsidRPr="00070807" w:rsidRDefault="004111A4" w:rsidP="002A406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hd w:val="clear" w:color="auto" w:fill="808080" w:themeFill="background1" w:themeFillShade="80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  <w:t>Contract: 2 Year FTC</w:t>
                            </w:r>
                          </w:p>
                          <w:p w:rsidR="004111A4" w:rsidRPr="002A406A" w:rsidRDefault="004111A4" w:rsidP="002A406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hd w:val="clear" w:color="auto" w:fill="808080" w:themeFill="background1" w:themeFillShade="80"/>
                              <w:spacing w:after="0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2A406A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</w:rPr>
                              <w:t>Location: Mobile</w:t>
                            </w:r>
                          </w:p>
                          <w:p w:rsidR="004111A4" w:rsidRPr="00114185" w:rsidRDefault="004111A4" w:rsidP="002A406A">
                            <w:pPr>
                              <w:shd w:val="clear" w:color="auto" w:fill="808080" w:themeFill="background1" w:themeFillShade="80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97.2pt;margin-top:287.85pt;width:309pt;height:121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" filled="f" stroked="f">
                <v:textbox>
                  <w:txbxContent>
                    <w:p w:rsidR="004111A4" w:rsidRPr="00070807" w:rsidRDefault="004111A4" w:rsidP="002A406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hd w:val="clear" w:color="auto" w:fill="808080" w:themeFill="background1" w:themeFillShade="80"/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  <w:t>Salary: National Minimum Wages/Living Wage</w:t>
                      </w:r>
                    </w:p>
                    <w:p w:rsidR="004111A4" w:rsidRPr="00070807" w:rsidRDefault="004111A4" w:rsidP="002A406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hd w:val="clear" w:color="auto" w:fill="808080" w:themeFill="background1" w:themeFillShade="80"/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</w:pPr>
                      <w:r w:rsidRPr="00070807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  <w:t>Hours of work: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  <w:t xml:space="preserve"> 42 </w:t>
                      </w:r>
                      <w:r w:rsidRPr="00070807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  <w:t>hours per week</w:t>
                      </w:r>
                    </w:p>
                    <w:p w:rsidR="004111A4" w:rsidRPr="00070807" w:rsidRDefault="004111A4" w:rsidP="002A406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hd w:val="clear" w:color="auto" w:fill="808080" w:themeFill="background1" w:themeFillShade="80"/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  <w:t>Contract: 2 Year FTC</w:t>
                      </w:r>
                    </w:p>
                    <w:p w:rsidR="004111A4" w:rsidRPr="002A406A" w:rsidRDefault="004111A4" w:rsidP="002A406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hd w:val="clear" w:color="auto" w:fill="808080" w:themeFill="background1" w:themeFillShade="80"/>
                        <w:spacing w:after="0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2A406A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</w:rPr>
                        <w:t>Location: Mobile</w:t>
                      </w:r>
                    </w:p>
                    <w:p w:rsidR="004111A4" w:rsidRPr="00114185" w:rsidRDefault="004111A4" w:rsidP="002A406A">
                      <w:pPr>
                        <w:shd w:val="clear" w:color="auto" w:fill="808080" w:themeFill="background1" w:themeFillShade="80"/>
                        <w:rPr>
                          <w:b/>
                          <w:color w:val="FFFFFF" w:themeColor="background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36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E9EAA5" wp14:editId="12DBAA64">
                <wp:simplePos x="0" y="0"/>
                <wp:positionH relativeFrom="column">
                  <wp:posOffset>-922020</wp:posOffset>
                </wp:positionH>
                <wp:positionV relativeFrom="paragraph">
                  <wp:posOffset>3457575</wp:posOffset>
                </wp:positionV>
                <wp:extent cx="7635240" cy="3756660"/>
                <wp:effectExtent l="0" t="0" r="381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5240" cy="37566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1A4" w:rsidRPr="00C8171E" w:rsidRDefault="004111A4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72.6pt;margin-top:272.25pt;width:601.2pt;height:29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" fillcolor="black [3213]" stroked="f">
                <v:fill opacity="16448f"/>
                <v:textbox>
                  <w:txbxContent>
                    <w:p w:rsidR="004111A4" w:rsidRPr="00C8171E" w:rsidRDefault="004111A4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791E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102467EB" wp14:editId="5FB34E94">
                <wp:simplePos x="0" y="0"/>
                <wp:positionH relativeFrom="column">
                  <wp:posOffset>-1079500</wp:posOffset>
                </wp:positionH>
                <wp:positionV relativeFrom="paragraph">
                  <wp:posOffset>466725</wp:posOffset>
                </wp:positionV>
                <wp:extent cx="3112135" cy="299085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2135" cy="2990850"/>
                          <a:chOff x="0" y="0"/>
                          <a:chExt cx="2677886" cy="2573383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954" y="0"/>
                            <a:ext cx="1423852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4034" y="627017"/>
                            <a:ext cx="1423852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13954"/>
                            <a:ext cx="1410789" cy="1358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0892" y="1201783"/>
                            <a:ext cx="1423851" cy="137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-85pt;margin-top:36.75pt;width:245.05pt;height:235.5pt;z-index:251732992;mso-width-relative:margin;mso-height-relative:margin" coordsize="26778,25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">
                <v:shape id="Picture 2" o:spid="_x0000_s1027" type="#_x0000_t75" style="position:absolute;left:6139;width:14239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OkKDAAAAA2gAAAA8AAABkcnMvZG93bnJldi54bWxEj8HKwjAQhO+C7xBW8CKa1oP4V6OIINqL&#10;YH8fYGnWttpsShO1vr0RBI/DzHzDLNedqcWDWldZVhBPIhDEudUVFwrO/7vxHITzyBpry6TgRQ7W&#10;q35viYm2Tz7RI/OFCBB2CSoovW8SKV1ekkE3sQ1x8C62NeiDbAupW3wGuKnlNIpm0mDFYaHEhrYl&#10;5bfsbhQcRuc0S0/H9B5n1Z6usfuz27lSw0G3WYDw1Plf+Ns+aAVT+FwJN0Cu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Y6QoMAAAADaAAAADwAAAAAAAAAAAAAAAACfAgAA&#10;ZHJzL2Rvd25yZXYueG1sUEsFBgAAAAAEAAQA9wAAAIwDAAAAAA==&#10;">
                  <v:imagedata r:id="rId15" o:title=""/>
                  <v:path arrowok="t"/>
                </v:shape>
                <v:shape id="Picture 3" o:spid="_x0000_s1028" type="#_x0000_t75" style="position:absolute;left:12540;top:6270;width:14238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NSULDAAAA2gAAAA8AAABkcnMvZG93bnJldi54bWxEj0FrwkAUhO8F/8PyhN6ajRVFoqu0BaFX&#10;oyLentlnNjb7NmTXmPrr3ULB4zAz3zCLVW9r0VHrK8cKRkkKgrhwuuJSwW67fpuB8AFZY+2YFPyS&#10;h9Vy8LLATLsbb6jLQykihH2GCkwITSalLwxZ9IlriKN3dq3FEGVbSt3iLcJtLd/TdCotVhwXDDb0&#10;Zaj4ya9WQXk53q+jfL2dbD7N4TS25/193yn1Ouw/5iAC9eEZ/m9/awVj+LsSb4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1JQsMAAADaAAAADwAAAAAAAAAAAAAAAACf&#10;AgAAZHJzL2Rvd25yZXYueG1sUEsFBgAAAAAEAAQA9wAAAI8DAAAAAA==&#10;">
                  <v:imagedata r:id="rId16" o:title=""/>
                  <v:path arrowok="t"/>
                </v:shape>
                <v:shape id="Picture 4" o:spid="_x0000_s1029" type="#_x0000_t75" style="position:absolute;top:6139;width:14107;height:13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wthTBAAAA2gAAAA8AAABkcnMvZG93bnJldi54bWxEj0GLwjAUhO/C/ofwFryIpisipRplEVY8&#10;CVbF67N5NnWbl9JErf/eCAt7HGbmG2a+7Gwt7tT6yrGCr1ECgrhwuuJSwWH/M0xB+ICssXZMCp7k&#10;Ybn46M0x0+7BO7rnoRQRwj5DBSaEJpPSF4Ys+pFriKN3ca3FEGVbSt3iI8JtLcdJMpUWK44LBhta&#10;GSp+85tVcN1PttOrTnMzWOHutN7445kLpfqf3fcMRKAu/If/2hutYALvK/EG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4wthTBAAAA2gAAAA8AAAAAAAAAAAAAAAAAnwIA&#10;AGRycy9kb3ducmV2LnhtbFBLBQYAAAAABAAEAPcAAACNAwAAAAA=&#10;">
                  <v:imagedata r:id="rId17" o:title=""/>
                  <v:path arrowok="t"/>
                </v:shape>
                <v:shape id="Picture 5" o:spid="_x0000_s1030" type="#_x0000_t75" style="position:absolute;left:6008;top:12017;width:14239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8honCAAAA2gAAAA8AAABkcnMvZG93bnJldi54bWxEj1FrwjAUhd8H/odwhb0MTTdskc4oKjgG&#10;PtntB1yau6ZbclOazNb9+kUQfDycc77DWW1GZ8WZ+tB6VvA8z0AQ11633Cj4/DjMliBCRNZoPZOC&#10;CwXYrCcPKyy1H/hE5yo2IkE4lKjAxNiVUobakMMw9x1x8r587zAm2TdS9zgkuLPyJcsK6bDltGCw&#10;o72h+qf6dQrsX37MRx4Wxbe0xc5c3JPUb0o9TsftK4hIY7yHb+13rSCH65V0A+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IaJwgAAANoAAAAPAAAAAAAAAAAAAAAAAJ8C&#10;AABkcnMvZG93bnJldi54bWxQSwUGAAAAAAQABAD3AAAAjgMAAAAA&#10;">
                  <v:imagedata r:id="rId18" o:title=""/>
                  <v:path arrowok="t"/>
                </v:shape>
              </v:group>
            </w:pict>
          </mc:Fallback>
        </mc:AlternateContent>
      </w:r>
      <w:r w:rsidR="008728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431" behindDoc="0" locked="0" layoutInCell="1" allowOverlap="1" wp14:anchorId="7CDA640C" wp14:editId="613D09DB">
                <wp:simplePos x="0" y="0"/>
                <wp:positionH relativeFrom="column">
                  <wp:posOffset>1809750</wp:posOffset>
                </wp:positionH>
                <wp:positionV relativeFrom="paragraph">
                  <wp:posOffset>1173480</wp:posOffset>
                </wp:positionV>
                <wp:extent cx="5041900" cy="2066925"/>
                <wp:effectExtent l="0" t="0" r="6350" b="952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20669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1A4" w:rsidRPr="00C8171E" w:rsidRDefault="004111A4" w:rsidP="000B79B0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42.5pt;margin-top:92.4pt;width:397pt;height:162.75pt;z-index:25173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" fillcolor="black [3213]" stroked="f">
                <v:fill opacity="16448f"/>
                <v:textbox>
                  <w:txbxContent>
                    <w:p w:rsidR="004111A4" w:rsidRPr="00C8171E" w:rsidRDefault="004111A4" w:rsidP="000B79B0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25D6" w:rsidRPr="004E1AD2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DB00D2B" wp14:editId="65F61910">
                <wp:simplePos x="0" y="0"/>
                <wp:positionH relativeFrom="column">
                  <wp:posOffset>-695325</wp:posOffset>
                </wp:positionH>
                <wp:positionV relativeFrom="paragraph">
                  <wp:posOffset>5469255</wp:posOffset>
                </wp:positionV>
                <wp:extent cx="3293745" cy="99060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74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1A4" w:rsidRPr="00827E51" w:rsidRDefault="004111A4" w:rsidP="009E2AED">
                            <w:pPr>
                              <w:shd w:val="clear" w:color="auto" w:fill="BFBFBF" w:themeFill="background1" w:themeFillShade="BF"/>
                              <w:rPr>
                                <w:rFonts w:ascii="Century Gothic" w:hAnsi="Century Gothic"/>
                                <w:b/>
                                <w:color w:val="00B0F0"/>
                                <w:sz w:val="40"/>
                                <w:szCs w:val="24"/>
                              </w:rPr>
                            </w:pPr>
                            <w:bookmarkStart w:id="0" w:name="_GoBack"/>
                            <w:r w:rsidRPr="00827E51">
                              <w:rPr>
                                <w:rFonts w:ascii="Century Gothic" w:hAnsi="Century Gothic"/>
                                <w:b/>
                                <w:color w:val="00B0F0"/>
                                <w:sz w:val="40"/>
                                <w:szCs w:val="24"/>
                              </w:rPr>
                              <w:t xml:space="preserve">Closing date: </w:t>
                            </w:r>
                          </w:p>
                          <w:p w:rsidR="004111A4" w:rsidRPr="00827E51" w:rsidRDefault="004111A4" w:rsidP="009E2AED">
                            <w:pPr>
                              <w:shd w:val="clear" w:color="auto" w:fill="BFBFBF" w:themeFill="background1" w:themeFillShade="BF"/>
                              <w:rPr>
                                <w:rFonts w:ascii="Century Gothic" w:hAnsi="Century Gothic"/>
                                <w:b/>
                                <w:color w:val="00B0F0"/>
                                <w:sz w:val="40"/>
                                <w:szCs w:val="24"/>
                              </w:rPr>
                            </w:pPr>
                            <w:r w:rsidRPr="00827E51">
                              <w:rPr>
                                <w:rFonts w:ascii="Century Gothic" w:hAnsi="Century Gothic"/>
                                <w:b/>
                                <w:color w:val="00B0F0"/>
                                <w:sz w:val="40"/>
                                <w:szCs w:val="24"/>
                              </w:rPr>
                              <w:t>17/07/2020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-54.75pt;margin-top:430.65pt;width:259.35pt;height:7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" filled="f" stroked="f">
                <v:textbox>
                  <w:txbxContent>
                    <w:p w:rsidR="004111A4" w:rsidRPr="00827E51" w:rsidRDefault="004111A4" w:rsidP="009E2AED">
                      <w:pPr>
                        <w:shd w:val="clear" w:color="auto" w:fill="BFBFBF" w:themeFill="background1" w:themeFillShade="BF"/>
                        <w:rPr>
                          <w:rFonts w:ascii="Century Gothic" w:hAnsi="Century Gothic"/>
                          <w:b/>
                          <w:color w:val="00B0F0"/>
                          <w:sz w:val="40"/>
                          <w:szCs w:val="24"/>
                        </w:rPr>
                      </w:pPr>
                      <w:bookmarkStart w:id="1" w:name="_GoBack"/>
                      <w:r w:rsidRPr="00827E51">
                        <w:rPr>
                          <w:rFonts w:ascii="Century Gothic" w:hAnsi="Century Gothic"/>
                          <w:b/>
                          <w:color w:val="00B0F0"/>
                          <w:sz w:val="40"/>
                          <w:szCs w:val="24"/>
                        </w:rPr>
                        <w:t xml:space="preserve">Closing date: </w:t>
                      </w:r>
                    </w:p>
                    <w:p w:rsidR="004111A4" w:rsidRPr="00827E51" w:rsidRDefault="004111A4" w:rsidP="009E2AED">
                      <w:pPr>
                        <w:shd w:val="clear" w:color="auto" w:fill="BFBFBF" w:themeFill="background1" w:themeFillShade="BF"/>
                        <w:rPr>
                          <w:rFonts w:ascii="Century Gothic" w:hAnsi="Century Gothic"/>
                          <w:b/>
                          <w:color w:val="00B0F0"/>
                          <w:sz w:val="40"/>
                          <w:szCs w:val="24"/>
                        </w:rPr>
                      </w:pPr>
                      <w:r w:rsidRPr="00827E51">
                        <w:rPr>
                          <w:rFonts w:ascii="Century Gothic" w:hAnsi="Century Gothic"/>
                          <w:b/>
                          <w:color w:val="00B0F0"/>
                          <w:sz w:val="40"/>
                          <w:szCs w:val="24"/>
                        </w:rPr>
                        <w:t>17/07/2020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F6790" w:rsidRPr="00BC26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4BE0546" wp14:editId="38DD4E42">
                <wp:simplePos x="0" y="0"/>
                <wp:positionH relativeFrom="column">
                  <wp:posOffset>-692785</wp:posOffset>
                </wp:positionH>
                <wp:positionV relativeFrom="paragraph">
                  <wp:posOffset>460375</wp:posOffset>
                </wp:positionV>
                <wp:extent cx="4780915" cy="45085"/>
                <wp:effectExtent l="0" t="19050" r="0" b="1206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0915" cy="45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1A4" w:rsidRPr="001A42F8" w:rsidRDefault="004111A4" w:rsidP="00BC262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 w:rsidRPr="001A42F8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24"/>
                              </w:rPr>
                              <w:t xml:space="preserve">HIS VACANCY  IS ONLY OPEN TO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2"/>
                                <w:szCs w:val="24"/>
                              </w:rPr>
                              <w:br/>
                              <w:t xml:space="preserve">CARTREFI CONWY TENTS. </w:t>
                            </w:r>
                          </w:p>
                          <w:p w:rsidR="004111A4" w:rsidRDefault="004111A4" w:rsidP="00BC26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-54.55pt;margin-top:36.25pt;width:376.45pt;height:3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" filled="f" stroked="f" strokeweight=".5pt">
                <v:textbox>
                  <w:txbxContent>
                    <w:p w:rsidR="004111A4" w:rsidRPr="001A42F8" w:rsidRDefault="004111A4" w:rsidP="00BC2628">
                      <w:pPr>
                        <w:spacing w:after="0"/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24"/>
                        </w:rPr>
                      </w:pPr>
                      <w:r w:rsidRPr="001A42F8"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24"/>
                        </w:rPr>
                        <w:t>T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24"/>
                        </w:rPr>
                        <w:t xml:space="preserve">HIS </w:t>
                      </w:r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24"/>
                        </w:rPr>
                        <w:t>VACANCY  IS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24"/>
                        </w:rPr>
                        <w:t xml:space="preserve"> ONLY OPEN TO 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2"/>
                          <w:szCs w:val="24"/>
                        </w:rPr>
                        <w:br/>
                        <w:t xml:space="preserve">CARTREFI CONWY TENTS. </w:t>
                      </w:r>
                    </w:p>
                    <w:p w:rsidR="004111A4" w:rsidRDefault="004111A4" w:rsidP="00BC2628"/>
                  </w:txbxContent>
                </v:textbox>
              </v:shape>
            </w:pict>
          </mc:Fallback>
        </mc:AlternateContent>
      </w:r>
      <w:r w:rsidR="00BC2628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710464" behindDoc="0" locked="0" layoutInCell="1" allowOverlap="1" wp14:anchorId="1D100F2C" wp14:editId="0C22D29F">
            <wp:simplePos x="0" y="0"/>
            <wp:positionH relativeFrom="column">
              <wp:posOffset>7769860</wp:posOffset>
            </wp:positionH>
            <wp:positionV relativeFrom="paragraph">
              <wp:posOffset>937260</wp:posOffset>
            </wp:positionV>
            <wp:extent cx="2990850" cy="28765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42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06F3CCEB" wp14:editId="52090845">
                <wp:simplePos x="0" y="0"/>
                <wp:positionH relativeFrom="column">
                  <wp:posOffset>-1405890</wp:posOffset>
                </wp:positionH>
                <wp:positionV relativeFrom="paragraph">
                  <wp:posOffset>1321435</wp:posOffset>
                </wp:positionV>
                <wp:extent cx="8429625" cy="1445895"/>
                <wp:effectExtent l="0" t="0" r="9525" b="190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9625" cy="14458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1A4" w:rsidRPr="00C8171E" w:rsidRDefault="004111A4" w:rsidP="001A42F8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110.7pt;margin-top:104.05pt;width:663.75pt;height:113.8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" fillcolor="black [3213]" stroked="f">
                <v:fill opacity="16448f"/>
                <v:textbox>
                  <w:txbxContent>
                    <w:p w:rsidR="004111A4" w:rsidRPr="00C8171E" w:rsidRDefault="004111A4" w:rsidP="001A42F8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76B3" w:rsidRPr="00F176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E1AD2" w:rsidRPr="004E1AD2">
        <w:rPr>
          <w:rFonts w:ascii="Arial" w:hAnsi="Arial" w:cs="Arial"/>
          <w:sz w:val="20"/>
          <w:szCs w:val="20"/>
          <w:lang w:val="en"/>
        </w:rPr>
        <w:t xml:space="preserve"> </w:t>
      </w:r>
      <w:r w:rsidR="00DD0A12" w:rsidRPr="00DD0A12">
        <w:rPr>
          <w:rFonts w:ascii="Arial" w:hAnsi="Arial" w:cs="Arial"/>
          <w:sz w:val="20"/>
          <w:szCs w:val="20"/>
          <w:lang w:val="en"/>
        </w:rPr>
        <w:t xml:space="preserve"> </w:t>
      </w:r>
      <w:r w:rsidR="00DD0A12">
        <w:rPr>
          <w:rFonts w:ascii="Arial" w:hAnsi="Arial" w:cs="Arial"/>
          <w:noProof/>
          <w:sz w:val="20"/>
          <w:szCs w:val="20"/>
          <w:lang w:eastAsia="en-GB"/>
        </w:rPr>
        <w:t xml:space="preserve"> </w:t>
      </w:r>
    </w:p>
    <w:sectPr w:rsidR="00A622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4.4pt;height:92.4pt" o:bullet="t">
        <v:imagedata r:id="rId1" o:title="info"/>
      </v:shape>
    </w:pict>
  </w:numPicBullet>
  <w:abstractNum w:abstractNumId="0">
    <w:nsid w:val="07D81FD6"/>
    <w:multiLevelType w:val="hybridMultilevel"/>
    <w:tmpl w:val="38405D96"/>
    <w:lvl w:ilvl="0" w:tplc="9880FC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F0681B"/>
    <w:multiLevelType w:val="hybridMultilevel"/>
    <w:tmpl w:val="1D64C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E12920"/>
    <w:multiLevelType w:val="hybridMultilevel"/>
    <w:tmpl w:val="BC7E9E5E"/>
    <w:lvl w:ilvl="0" w:tplc="0C100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454397"/>
    <w:multiLevelType w:val="hybridMultilevel"/>
    <w:tmpl w:val="7004CAF8"/>
    <w:lvl w:ilvl="0" w:tplc="FA9A910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9879C6"/>
    <w:multiLevelType w:val="hybridMultilevel"/>
    <w:tmpl w:val="E4F8A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3A245B"/>
    <w:multiLevelType w:val="hybridMultilevel"/>
    <w:tmpl w:val="E6D052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156C69"/>
    <w:multiLevelType w:val="hybridMultilevel"/>
    <w:tmpl w:val="7700A8AC"/>
    <w:lvl w:ilvl="0" w:tplc="0E3EBD6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422BAF"/>
    <w:multiLevelType w:val="hybridMultilevel"/>
    <w:tmpl w:val="9636FC90"/>
    <w:lvl w:ilvl="0" w:tplc="480A0224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6622A2"/>
    <w:multiLevelType w:val="hybridMultilevel"/>
    <w:tmpl w:val="A04AE2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023BF2"/>
    <w:multiLevelType w:val="hybridMultilevel"/>
    <w:tmpl w:val="D08AC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1A7959"/>
    <w:multiLevelType w:val="hybridMultilevel"/>
    <w:tmpl w:val="279CD9BE"/>
    <w:lvl w:ilvl="0" w:tplc="0C100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8"/>
  </w:num>
  <w:num w:numId="5">
    <w:abstractNumId w:val="3"/>
  </w:num>
  <w:num w:numId="6">
    <w:abstractNumId w:val="7"/>
  </w:num>
  <w:num w:numId="7">
    <w:abstractNumId w:val="2"/>
  </w:num>
  <w:num w:numId="8">
    <w:abstractNumId w:val="10"/>
  </w:num>
  <w:num w:numId="9">
    <w:abstractNumId w:val="0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2AD"/>
    <w:rsid w:val="00003693"/>
    <w:rsid w:val="00005838"/>
    <w:rsid w:val="00025305"/>
    <w:rsid w:val="00063133"/>
    <w:rsid w:val="00066774"/>
    <w:rsid w:val="00070807"/>
    <w:rsid w:val="00082139"/>
    <w:rsid w:val="000859F6"/>
    <w:rsid w:val="000B79B0"/>
    <w:rsid w:val="000E0767"/>
    <w:rsid w:val="00114185"/>
    <w:rsid w:val="00116B5C"/>
    <w:rsid w:val="00126D93"/>
    <w:rsid w:val="0013111B"/>
    <w:rsid w:val="00134E9B"/>
    <w:rsid w:val="00155720"/>
    <w:rsid w:val="001A42F8"/>
    <w:rsid w:val="001C48F0"/>
    <w:rsid w:val="001D38CD"/>
    <w:rsid w:val="00217915"/>
    <w:rsid w:val="00221820"/>
    <w:rsid w:val="002501DE"/>
    <w:rsid w:val="0025512E"/>
    <w:rsid w:val="002750C9"/>
    <w:rsid w:val="0028394A"/>
    <w:rsid w:val="002A406A"/>
    <w:rsid w:val="002C301A"/>
    <w:rsid w:val="00312568"/>
    <w:rsid w:val="00313363"/>
    <w:rsid w:val="00363462"/>
    <w:rsid w:val="003B3A0C"/>
    <w:rsid w:val="004111A4"/>
    <w:rsid w:val="004148DF"/>
    <w:rsid w:val="0042634D"/>
    <w:rsid w:val="0045289D"/>
    <w:rsid w:val="00493529"/>
    <w:rsid w:val="004D3393"/>
    <w:rsid w:val="004E1AD2"/>
    <w:rsid w:val="004E29F6"/>
    <w:rsid w:val="004E4F21"/>
    <w:rsid w:val="004F7C8D"/>
    <w:rsid w:val="00581FDB"/>
    <w:rsid w:val="005D76C4"/>
    <w:rsid w:val="005E2D3D"/>
    <w:rsid w:val="005E4504"/>
    <w:rsid w:val="006265CD"/>
    <w:rsid w:val="0062762A"/>
    <w:rsid w:val="00635037"/>
    <w:rsid w:val="00650097"/>
    <w:rsid w:val="006B4E9A"/>
    <w:rsid w:val="006C26D4"/>
    <w:rsid w:val="006D2314"/>
    <w:rsid w:val="006F5B31"/>
    <w:rsid w:val="007025D6"/>
    <w:rsid w:val="0070295F"/>
    <w:rsid w:val="007246E0"/>
    <w:rsid w:val="007443C6"/>
    <w:rsid w:val="007455F2"/>
    <w:rsid w:val="00752BE5"/>
    <w:rsid w:val="00764857"/>
    <w:rsid w:val="00777490"/>
    <w:rsid w:val="007974E1"/>
    <w:rsid w:val="007E127E"/>
    <w:rsid w:val="007F6790"/>
    <w:rsid w:val="0080111E"/>
    <w:rsid w:val="00803E48"/>
    <w:rsid w:val="00810FF9"/>
    <w:rsid w:val="00812654"/>
    <w:rsid w:val="008174AD"/>
    <w:rsid w:val="0082124A"/>
    <w:rsid w:val="00827E51"/>
    <w:rsid w:val="0085646B"/>
    <w:rsid w:val="008728FA"/>
    <w:rsid w:val="00917BC6"/>
    <w:rsid w:val="009473E9"/>
    <w:rsid w:val="0096791E"/>
    <w:rsid w:val="00986877"/>
    <w:rsid w:val="009A47C0"/>
    <w:rsid w:val="009E2AED"/>
    <w:rsid w:val="00A05FA1"/>
    <w:rsid w:val="00A622AD"/>
    <w:rsid w:val="00A763B8"/>
    <w:rsid w:val="00A86F2E"/>
    <w:rsid w:val="00AA5904"/>
    <w:rsid w:val="00AB592F"/>
    <w:rsid w:val="00AC47D4"/>
    <w:rsid w:val="00AE32B4"/>
    <w:rsid w:val="00B06C73"/>
    <w:rsid w:val="00B3221D"/>
    <w:rsid w:val="00B32AC2"/>
    <w:rsid w:val="00B42271"/>
    <w:rsid w:val="00B423B6"/>
    <w:rsid w:val="00BB0932"/>
    <w:rsid w:val="00BC2628"/>
    <w:rsid w:val="00BC2E36"/>
    <w:rsid w:val="00BF5552"/>
    <w:rsid w:val="00C8171E"/>
    <w:rsid w:val="00CE5224"/>
    <w:rsid w:val="00D2263E"/>
    <w:rsid w:val="00D30411"/>
    <w:rsid w:val="00D41E6D"/>
    <w:rsid w:val="00D57B3F"/>
    <w:rsid w:val="00D633D9"/>
    <w:rsid w:val="00D721D8"/>
    <w:rsid w:val="00D80648"/>
    <w:rsid w:val="00DC1A70"/>
    <w:rsid w:val="00DC7F73"/>
    <w:rsid w:val="00DD0A12"/>
    <w:rsid w:val="00E0190E"/>
    <w:rsid w:val="00E2313F"/>
    <w:rsid w:val="00E259B1"/>
    <w:rsid w:val="00E317A2"/>
    <w:rsid w:val="00E350DE"/>
    <w:rsid w:val="00E450EA"/>
    <w:rsid w:val="00E51A60"/>
    <w:rsid w:val="00EA740A"/>
    <w:rsid w:val="00ED7896"/>
    <w:rsid w:val="00ED79AA"/>
    <w:rsid w:val="00F1191E"/>
    <w:rsid w:val="00F176B3"/>
    <w:rsid w:val="00F64875"/>
    <w:rsid w:val="00F75033"/>
    <w:rsid w:val="00FE0A79"/>
    <w:rsid w:val="00FF1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22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2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D0A12"/>
    <w:rPr>
      <w:color w:val="0000FF"/>
      <w:u w:val="single"/>
    </w:rPr>
  </w:style>
  <w:style w:type="paragraph" w:styleId="NoSpacing">
    <w:name w:val="No Spacing"/>
    <w:uiPriority w:val="1"/>
    <w:qFormat/>
    <w:rsid w:val="006D231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22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2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D0A12"/>
    <w:rPr>
      <w:color w:val="0000FF"/>
      <w:u w:val="single"/>
    </w:rPr>
  </w:style>
  <w:style w:type="paragraph" w:styleId="NoSpacing">
    <w:name w:val="No Spacing"/>
    <w:uiPriority w:val="1"/>
    <w:qFormat/>
    <w:rsid w:val="006D231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0.jp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4.jp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4E458-3A5D-403F-AAF3-3A67569AA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2669D01F.dotm</Template>
  <TotalTime>243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Cartrefi Conwy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Hennessey</dc:creator>
  <cp:lastModifiedBy>Philip Jackson</cp:lastModifiedBy>
  <cp:revision>65</cp:revision>
  <cp:lastPrinted>2020-01-20T10:40:00Z</cp:lastPrinted>
  <dcterms:created xsi:type="dcterms:W3CDTF">2019-09-03T10:09:00Z</dcterms:created>
  <dcterms:modified xsi:type="dcterms:W3CDTF">2020-07-08T11:04:00Z</dcterms:modified>
</cp:coreProperties>
</file>