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7A2" w:rsidRDefault="001D38CD"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41184" behindDoc="1" locked="0" layoutInCell="1" allowOverlap="1" wp14:anchorId="2CCA9E87" wp14:editId="743069F2">
            <wp:simplePos x="0" y="0"/>
            <wp:positionH relativeFrom="column">
              <wp:posOffset>-1078302</wp:posOffset>
            </wp:positionH>
            <wp:positionV relativeFrom="paragraph">
              <wp:posOffset>-983411</wp:posOffset>
            </wp:positionV>
            <wp:extent cx="9330582" cy="7142671"/>
            <wp:effectExtent l="0" t="0" r="4445" b="1270"/>
            <wp:wrapNone/>
            <wp:docPr id="11" name="Picture 11" descr="S:\Pictures\2019\Modular Factory\IMG_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ictures\2019\Modular Factory\IMG_8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905" cy="71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F9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28896" behindDoc="0" locked="0" layoutInCell="1" allowOverlap="1" wp14:anchorId="005D5F01" wp14:editId="19126708">
            <wp:simplePos x="0" y="0"/>
            <wp:positionH relativeFrom="column">
              <wp:posOffset>3981450</wp:posOffset>
            </wp:positionH>
            <wp:positionV relativeFrom="paragraph">
              <wp:posOffset>-980440</wp:posOffset>
            </wp:positionV>
            <wp:extent cx="2651760" cy="19697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ngEnterprise White and 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7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076430" wp14:editId="209B7C2F">
                <wp:simplePos x="0" y="0"/>
                <wp:positionH relativeFrom="column">
                  <wp:posOffset>-770890</wp:posOffset>
                </wp:positionH>
                <wp:positionV relativeFrom="paragraph">
                  <wp:posOffset>-734060</wp:posOffset>
                </wp:positionV>
                <wp:extent cx="4415155" cy="1789430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155" cy="17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045A33" w:rsidRDefault="00045A33" w:rsidP="00155720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144"/>
                              </w:rPr>
                            </w:pPr>
                            <w:r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144"/>
                              </w:rPr>
                              <w:t>Saer Prentis Modern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076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7pt;margin-top:-57.8pt;width:347.65pt;height:14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" filled="f" stroked="f">
                <v:textbox>
                  <w:txbxContent>
                    <w:p w14:paraId="2D60A244" w14:textId="5B52B434" w:rsidR="004111A4" w:rsidRPr="00045A33" w:rsidRDefault="00045A33" w:rsidP="00155720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144"/>
                        </w:rPr>
                      </w:pPr>
                      <w:r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144"/>
                        </w:rPr>
                        <w:t>Saer Prentis Modern</w:t>
                      </w:r>
                    </w:p>
                  </w:txbxContent>
                </v:textbox>
              </v:shape>
            </w:pict>
          </mc:Fallback>
        </mc:AlternateContent>
      </w:r>
      <w:r w:rsidR="00C8171E">
        <w:rPr>
          <w:noProof/>
          <w:lang w:eastAsia="en-GB"/>
        </w:rPr>
        <w:t xml:space="preserve"> </w:t>
      </w:r>
    </w:p>
    <w:p w:rsidR="00A622AD" w:rsidRDefault="00A622AD"/>
    <w:p w:rsidR="00A622AD" w:rsidRDefault="00A622AD" w:rsidP="00A622AD"/>
    <w:p w:rsidR="00A622AD" w:rsidRDefault="001D38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7CE9A" wp14:editId="0A4E78AA">
                <wp:simplePos x="0" y="0"/>
                <wp:positionH relativeFrom="column">
                  <wp:posOffset>-704850</wp:posOffset>
                </wp:positionH>
                <wp:positionV relativeFrom="paragraph">
                  <wp:posOffset>7212330</wp:posOffset>
                </wp:positionV>
                <wp:extent cx="7152640" cy="15811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264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A33" w:rsidRPr="00114185" w:rsidRDefault="00045A33" w:rsidP="006D2314">
                            <w:pPr>
                              <w:rPr>
                                <w:rFonts w:ascii="Century Gothic" w:hAnsi="Century Gothic"/>
                                <w:b/>
                                <w:color w:val="A6A6A6" w:themeColor="background1" w:themeShade="A6"/>
                                <w:sz w:val="16"/>
                                <w:szCs w:val="36"/>
                              </w:rPr>
                            </w:pPr>
                            <w:r w:rsidRPr="00045A33">
                              <w:rPr>
                                <w:rFonts w:ascii="Century Gothic" w:hAnsi="Century Gothic" w:cs="Segoe UI"/>
                                <w:b/>
                                <w:color w:val="A6A6A6" w:themeColor="background1" w:themeShade="A6"/>
                                <w:sz w:val="16"/>
                                <w:szCs w:val="36"/>
                                <w:shd w:val="clear" w:color="auto" w:fill="FFFFFF"/>
                              </w:rPr>
                              <w:t>Mae Creu Menter yn gwmni Buddiant Cymunedol ac yn is-gwmni i Cartrefi Conwy</w:t>
                            </w:r>
                          </w:p>
                          <w:p w:rsidR="004111A4" w:rsidRPr="00C8171E" w:rsidRDefault="004111A4" w:rsidP="006D2314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59FE2F" wp14:editId="1C792C0A">
                                  <wp:extent cx="1604513" cy="90262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G50 2019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4327" cy="90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7CE9A" id="_x0000_s1027" type="#_x0000_t202" style="position:absolute;margin-left:-55.5pt;margin-top:567.9pt;width:563.2pt;height:1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" filled="f" stroked="f">
                <v:textbox>
                  <w:txbxContent>
                    <w:p w14:paraId="0CDAEC12" w14:textId="6ACE54EF" w:rsidR="00045A33" w:rsidRPr="00114185" w:rsidRDefault="00045A33" w:rsidP="006D2314">
                      <w:pPr>
                        <w:rPr>
                          <w:rFonts w:ascii="Century Gothic" w:hAnsi="Century Gothic"/>
                          <w:b/>
                          <w:color w:val="A6A6A6" w:themeColor="background1" w:themeShade="A6"/>
                          <w:sz w:val="16"/>
                          <w:szCs w:val="36"/>
                        </w:rPr>
                      </w:pPr>
                      <w:r w:rsidRPr="00045A33">
                        <w:rPr>
                          <w:rFonts w:ascii="Century Gothic" w:hAnsi="Century Gothic" w:cs="Segoe UI"/>
                          <w:b/>
                          <w:color w:val="A6A6A6" w:themeColor="background1" w:themeShade="A6"/>
                          <w:sz w:val="16"/>
                          <w:szCs w:val="36"/>
                          <w:shd w:val="clear" w:color="auto" w:fill="FFFFFF"/>
                        </w:rPr>
                        <w:t xml:space="preserve">Mae Creu Menter yn gwmni Buddiant Cymunedol ac yn is-gwmni </w:t>
                      </w:r>
                      <w:proofErr w:type="spellStart"/>
                      <w:r w:rsidRPr="00045A33">
                        <w:rPr>
                          <w:rFonts w:ascii="Century Gothic" w:hAnsi="Century Gothic" w:cs="Segoe UI"/>
                          <w:b/>
                          <w:color w:val="A6A6A6" w:themeColor="background1" w:themeShade="A6"/>
                          <w:sz w:val="16"/>
                          <w:szCs w:val="36"/>
                          <w:shd w:val="clear" w:color="auto" w:fill="FFFFFF"/>
                        </w:rPr>
                        <w:t>i</w:t>
                      </w:r>
                      <w:proofErr w:type="spellEnd"/>
                      <w:r w:rsidRPr="00045A33">
                        <w:rPr>
                          <w:rFonts w:ascii="Century Gothic" w:hAnsi="Century Gothic" w:cs="Segoe UI"/>
                          <w:b/>
                          <w:color w:val="A6A6A6" w:themeColor="background1" w:themeShade="A6"/>
                          <w:sz w:val="16"/>
                          <w:szCs w:val="36"/>
                          <w:shd w:val="clear" w:color="auto" w:fill="FFFFFF"/>
                        </w:rPr>
                        <w:t xml:space="preserve"> Cartrefi Conwy</w:t>
                      </w:r>
                    </w:p>
                    <w:p w14:paraId="2863FC87" w14:textId="77777777" w:rsidR="004111A4" w:rsidRPr="00C8171E" w:rsidRDefault="004111A4" w:rsidP="006D2314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59FE2F" wp14:editId="1C792C0A">
                            <wp:extent cx="1604513" cy="90262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G50 2019.jpg"/>
                                    <pic:cNvPicPr/>
                                  </pic:nvPicPr>
                                  <pic:blipFill>
                                    <a:blip r:embed="rId10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4327" cy="90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6877" w:rsidRPr="001A42F8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FA04AE" wp14:editId="5492434D">
                <wp:simplePos x="0" y="0"/>
                <wp:positionH relativeFrom="column">
                  <wp:posOffset>1757045</wp:posOffset>
                </wp:positionH>
                <wp:positionV relativeFrom="paragraph">
                  <wp:posOffset>1200150</wp:posOffset>
                </wp:positionV>
                <wp:extent cx="4970780" cy="21431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078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Default="00045A33" w:rsidP="007246E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Prentisiaeth Fodern mewn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 gwaith</w:t>
                            </w:r>
                            <w:r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 Saer. Astudio tuag at NVQ Lefel 2 mewn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gwaith </w:t>
                            </w:r>
                            <w:r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Saer wrth gynorthwyo gyda'r ystod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eang</w:t>
                            </w:r>
                            <w:r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 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w</w:t>
                            </w:r>
                            <w:r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aith Saer (dan oruchwyliaeth).</w:t>
                            </w:r>
                          </w:p>
                          <w:p w:rsidR="004111A4" w:rsidRPr="007246E0" w:rsidRDefault="004111A4" w:rsidP="007246E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4111A4" w:rsidRPr="007246E0" w:rsidRDefault="004111A4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FA04AE" id="_x0000_s1028" type="#_x0000_t202" style="position:absolute;margin-left:138.35pt;margin-top:94.5pt;width:391.4pt;height:16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" filled="f" stroked="f">
                <v:textbox>
                  <w:txbxContent>
                    <w:p w14:paraId="78838C58" w14:textId="58E976D1" w:rsidR="004111A4" w:rsidRDefault="00045A33" w:rsidP="007246E0">
                      <w:pPr>
                        <w:spacing w:after="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  <w:r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Prentisiaeth Fodern mewn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 gwaith</w:t>
                      </w:r>
                      <w:r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 Saer. Astudio tuag at NVQ Lefel 2 mewn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gwaith </w:t>
                      </w:r>
                      <w:r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Saer wrth gynorthwyo gyda'r ystod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eang</w:t>
                      </w:r>
                      <w:r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 o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w</w:t>
                      </w:r>
                      <w:r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aith Saer (dan oruchwyliaeth).</w:t>
                      </w:r>
                    </w:p>
                    <w:p w14:paraId="69ABFA69" w14:textId="77777777" w:rsidR="004111A4" w:rsidRPr="007246E0" w:rsidRDefault="004111A4" w:rsidP="007246E0">
                      <w:pPr>
                        <w:spacing w:after="0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05B28476" w14:textId="77777777" w:rsidR="004111A4" w:rsidRPr="007246E0" w:rsidRDefault="004111A4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7F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2CD4BE" wp14:editId="74EA227C">
                <wp:simplePos x="0" y="0"/>
                <wp:positionH relativeFrom="column">
                  <wp:posOffset>2607310</wp:posOffset>
                </wp:positionH>
                <wp:positionV relativeFrom="paragraph">
                  <wp:posOffset>5381625</wp:posOffset>
                </wp:positionV>
                <wp:extent cx="4046855" cy="1807210"/>
                <wp:effectExtent l="0" t="0" r="0" b="25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18072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070807" w:rsidRDefault="004111A4" w:rsidP="00DC1A70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</w:rPr>
                              <w:t xml:space="preserve">       </w:t>
                            </w:r>
                            <w:r w:rsidR="00045A33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</w:rPr>
                              <w:t>I ymgeisio</w:t>
                            </w:r>
                            <w:r w:rsidRPr="00070807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</w:rPr>
                              <w:t>:</w:t>
                            </w:r>
                          </w:p>
                          <w:p w:rsidR="004111A4" w:rsidRPr="00070807" w:rsidRDefault="004111A4" w:rsidP="00DC1A70">
                            <w:pPr>
                              <w:jc w:val="right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070807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www.creatingenterprise.org.uk</w:t>
                            </w:r>
                          </w:p>
                          <w:p w:rsidR="004111A4" w:rsidRPr="00070807" w:rsidRDefault="004111A4" w:rsidP="00DC1A70">
                            <w:pPr>
                              <w:jc w:val="right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vacancies</w:t>
                            </w:r>
                            <w:r w:rsidRPr="00070807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@creatingenterprise.org.uk       </w:t>
                            </w:r>
                          </w:p>
                          <w:p w:rsidR="004111A4" w:rsidRPr="00070807" w:rsidRDefault="004111A4" w:rsidP="00DC1A70">
                            <w:pPr>
                              <w:jc w:val="right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070807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01745 335684</w:t>
                            </w:r>
                          </w:p>
                          <w:p w:rsidR="004111A4" w:rsidRPr="00C8171E" w:rsidRDefault="004111A4" w:rsidP="00DC1A70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2CD4BE" id="_x0000_s1029" type="#_x0000_t202" style="position:absolute;margin-left:205.3pt;margin-top:423.75pt;width:318.65pt;height:142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" fillcolor="black [3213]" stroked="f">
                <v:fill opacity="16448f"/>
                <v:textbox>
                  <w:txbxContent>
                    <w:p w14:paraId="37366C30" w14:textId="589457D6" w:rsidR="004111A4" w:rsidRPr="00070807" w:rsidRDefault="004111A4" w:rsidP="00DC1A70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</w:rPr>
                        <w:t xml:space="preserve">       </w:t>
                      </w:r>
                      <w:r w:rsidR="00045A33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</w:rPr>
                        <w:t>I ymgeisio</w:t>
                      </w:r>
                      <w:r w:rsidRPr="00070807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</w:rPr>
                        <w:t>:</w:t>
                      </w:r>
                    </w:p>
                    <w:p w14:paraId="3DE13093" w14:textId="77777777" w:rsidR="004111A4" w:rsidRPr="00070807" w:rsidRDefault="004111A4" w:rsidP="00DC1A70">
                      <w:pPr>
                        <w:jc w:val="right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070807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  <w:t>www.creatingenterprise.org.uk</w:t>
                      </w:r>
                    </w:p>
                    <w:p w14:paraId="031147A8" w14:textId="77777777" w:rsidR="004111A4" w:rsidRPr="00070807" w:rsidRDefault="004111A4" w:rsidP="00DC1A70">
                      <w:pPr>
                        <w:jc w:val="right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  <w:t>vacancies</w:t>
                      </w:r>
                      <w:r w:rsidRPr="00070807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@creatingenterprise.org.uk       </w:t>
                      </w:r>
                    </w:p>
                    <w:p w14:paraId="48F699C0" w14:textId="77777777" w:rsidR="004111A4" w:rsidRPr="00070807" w:rsidRDefault="004111A4" w:rsidP="00DC1A70">
                      <w:pPr>
                        <w:jc w:val="right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070807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28"/>
                        </w:rPr>
                        <w:t>01745 335684</w:t>
                      </w:r>
                    </w:p>
                    <w:p w14:paraId="37752A8D" w14:textId="77777777" w:rsidR="004111A4" w:rsidRPr="00C8171E" w:rsidRDefault="004111A4" w:rsidP="00DC1A70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740A" w:rsidRPr="00EA74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39E85B" wp14:editId="2993C7E5">
                <wp:simplePos x="0" y="0"/>
                <wp:positionH relativeFrom="column">
                  <wp:posOffset>4548694</wp:posOffset>
                </wp:positionH>
                <wp:positionV relativeFrom="paragraph">
                  <wp:posOffset>4218569</wp:posOffset>
                </wp:positionV>
                <wp:extent cx="2374265" cy="137731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77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Default="004111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39E85B" id="_x0000_s1030" type="#_x0000_t202" style="position:absolute;margin-left:358.15pt;margin-top:332.15pt;width:186.95pt;height:108.45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" stroked="f">
                <v:fill opacity="0"/>
                <v:textbox>
                  <w:txbxContent>
                    <w:p w14:paraId="62EE5D61" w14:textId="77777777" w:rsidR="004111A4" w:rsidRDefault="004111A4"/>
                  </w:txbxContent>
                </v:textbox>
              </v:shape>
            </w:pict>
          </mc:Fallback>
        </mc:AlternateContent>
      </w:r>
      <w:r w:rsidR="002A406A" w:rsidRPr="00114185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68780E" wp14:editId="33D27F16">
                <wp:simplePos x="0" y="0"/>
                <wp:positionH relativeFrom="column">
                  <wp:posOffset>-1234440</wp:posOffset>
                </wp:positionH>
                <wp:positionV relativeFrom="paragraph">
                  <wp:posOffset>3655695</wp:posOffset>
                </wp:positionV>
                <wp:extent cx="3924300" cy="1537335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53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070807" w:rsidRDefault="00045A33" w:rsidP="002A40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808080" w:themeFill="background1" w:themeFillShade="8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Cyflog</w:t>
                            </w:r>
                            <w:r w:rsidR="004111A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Isafswm Cyflog Cenedlaethol</w:t>
                            </w:r>
                          </w:p>
                          <w:p w:rsidR="00045A33" w:rsidRDefault="00045A33" w:rsidP="002A40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808080" w:themeFill="background1" w:themeFillShade="8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Oriau:</w:t>
                            </w:r>
                            <w:r w:rsidR="004111A4"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 42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 yr wythnos</w:t>
                            </w:r>
                            <w:r w:rsidR="004111A4"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  <w:p w:rsidR="004111A4" w:rsidRPr="00045A33" w:rsidRDefault="004111A4" w:rsidP="002A40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808080" w:themeFill="background1" w:themeFillShade="8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Contract: 2 </w:t>
                            </w:r>
                            <w:r w:rsid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flynedd</w:t>
                            </w:r>
                          </w:p>
                          <w:p w:rsidR="004111A4" w:rsidRPr="002A406A" w:rsidRDefault="004111A4" w:rsidP="002A40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808080" w:themeFill="background1" w:themeFillShade="80"/>
                              <w:spacing w:after="0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2A406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L</w:t>
                            </w:r>
                            <w:r w:rsid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leoliad</w:t>
                            </w:r>
                            <w:r w:rsidRPr="002A406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 w:rsidR="00045A3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Symudol</w:t>
                            </w:r>
                          </w:p>
                          <w:p w:rsidR="004111A4" w:rsidRPr="00114185" w:rsidRDefault="004111A4" w:rsidP="002A406A">
                            <w:pPr>
                              <w:shd w:val="clear" w:color="auto" w:fill="808080" w:themeFill="background1" w:themeFillShade="80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68780E" id="_x0000_s1031" type="#_x0000_t202" style="position:absolute;margin-left:-97.2pt;margin-top:287.85pt;width:309pt;height:1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" filled="f" stroked="f">
                <v:textbox>
                  <w:txbxContent>
                    <w:p w14:paraId="11E071C8" w14:textId="3A2B81E0" w:rsidR="004111A4" w:rsidRPr="00070807" w:rsidRDefault="00045A33" w:rsidP="002A40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808080" w:themeFill="background1" w:themeFillShade="8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Cyflog</w:t>
                      </w:r>
                      <w:r w:rsidR="004111A4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Isafswm Cyflog Cenedlaethol</w:t>
                      </w:r>
                    </w:p>
                    <w:p w14:paraId="3625BE81" w14:textId="7D646054" w:rsidR="00045A33" w:rsidRDefault="00045A33" w:rsidP="002A40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808080" w:themeFill="background1" w:themeFillShade="8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  <w:r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Oriau:</w:t>
                      </w:r>
                      <w:r w:rsidR="004111A4"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 42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 yr wythnos</w:t>
                      </w:r>
                      <w:r w:rsidR="004111A4"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  <w:p w14:paraId="5D388292" w14:textId="2424E738" w:rsidR="004111A4" w:rsidRPr="00045A33" w:rsidRDefault="004111A4" w:rsidP="002A40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808080" w:themeFill="background1" w:themeFillShade="8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  <w:r w:rsidRP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Contract: 2 </w:t>
                      </w:r>
                      <w:r w:rsid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flynedd</w:t>
                      </w:r>
                    </w:p>
                    <w:p w14:paraId="5BF60283" w14:textId="41D48E01" w:rsidR="004111A4" w:rsidRPr="002A406A" w:rsidRDefault="004111A4" w:rsidP="002A40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808080" w:themeFill="background1" w:themeFillShade="80"/>
                        <w:spacing w:after="0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2A406A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L</w:t>
                      </w:r>
                      <w:r w:rsid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leoliad</w:t>
                      </w:r>
                      <w:r w:rsidRPr="002A406A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 w:rsidR="00045A3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Symudol</w:t>
                      </w:r>
                    </w:p>
                    <w:p w14:paraId="07CB55E0" w14:textId="77777777" w:rsidR="004111A4" w:rsidRPr="00114185" w:rsidRDefault="004111A4" w:rsidP="002A406A">
                      <w:pPr>
                        <w:shd w:val="clear" w:color="auto" w:fill="808080" w:themeFill="background1" w:themeFillShade="80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6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24C34" wp14:editId="2F123F3C">
                <wp:simplePos x="0" y="0"/>
                <wp:positionH relativeFrom="column">
                  <wp:posOffset>-922020</wp:posOffset>
                </wp:positionH>
                <wp:positionV relativeFrom="paragraph">
                  <wp:posOffset>3457575</wp:posOffset>
                </wp:positionV>
                <wp:extent cx="7635240" cy="3756660"/>
                <wp:effectExtent l="0" t="0" r="381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37566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C8171E" w:rsidRDefault="004111A4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24C34" id="_x0000_s1032" type="#_x0000_t202" style="position:absolute;margin-left:-72.6pt;margin-top:272.25pt;width:601.2pt;height:29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" fillcolor="black [3213]" stroked="f">
                <v:fill opacity="16448f"/>
                <v:textbox>
                  <w:txbxContent>
                    <w:p w14:paraId="02FED0E7" w14:textId="77777777" w:rsidR="004111A4" w:rsidRPr="00C8171E" w:rsidRDefault="004111A4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91E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A109A31" wp14:editId="19F828E3">
                <wp:simplePos x="0" y="0"/>
                <wp:positionH relativeFrom="column">
                  <wp:posOffset>-1079500</wp:posOffset>
                </wp:positionH>
                <wp:positionV relativeFrom="paragraph">
                  <wp:posOffset>466725</wp:posOffset>
                </wp:positionV>
                <wp:extent cx="3112135" cy="299085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135" cy="2990850"/>
                          <a:chOff x="0" y="0"/>
                          <a:chExt cx="2677886" cy="257338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" y="0"/>
                            <a:ext cx="1423852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034" y="627017"/>
                            <a:ext cx="1423852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3954"/>
                            <a:ext cx="1410789" cy="1358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892" y="1201783"/>
                            <a:ext cx="1423851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824EDE" id="Group 21" o:spid="_x0000_s1026" style="position:absolute;margin-left:-85pt;margin-top:36.75pt;width:245.05pt;height:235.5pt;z-index:251732992;mso-width-relative:margin;mso-height-relative:margin" coordsize="26778,25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">
                <v:shape id="Picture 2" o:spid="_x0000_s1027" type="#_x0000_t75" style="position:absolute;left:6139;width:1423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">
                  <v:imagedata r:id="rId15" o:title=""/>
                </v:shape>
                <v:shape id="Picture 3" o:spid="_x0000_s1028" type="#_x0000_t75" style="position:absolute;left:12540;top:6270;width:1423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">
                  <v:imagedata r:id="rId16" o:title=""/>
                </v:shape>
                <v:shape id="Picture 4" o:spid="_x0000_s1029" type="#_x0000_t75" style="position:absolute;top:6139;width:14107;height:1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">
                  <v:imagedata r:id="rId17" o:title=""/>
                </v:shape>
                <v:shape id="Picture 5" o:spid="_x0000_s1030" type="#_x0000_t75" style="position:absolute;left:6008;top:12017;width:1423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 w:rsidR="00872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60455332" wp14:editId="5E9590FC">
                <wp:simplePos x="0" y="0"/>
                <wp:positionH relativeFrom="column">
                  <wp:posOffset>1809750</wp:posOffset>
                </wp:positionH>
                <wp:positionV relativeFrom="paragraph">
                  <wp:posOffset>1173480</wp:posOffset>
                </wp:positionV>
                <wp:extent cx="5041900" cy="2066925"/>
                <wp:effectExtent l="0" t="0" r="6350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066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C8171E" w:rsidRDefault="004111A4" w:rsidP="000B79B0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455332" id="_x0000_s1033" type="#_x0000_t202" style="position:absolute;margin-left:142.5pt;margin-top:92.4pt;width:397pt;height:162.75pt;z-index:2517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" fillcolor="black [3213]" stroked="f">
                <v:fill opacity="16448f"/>
                <v:textbox>
                  <w:txbxContent>
                    <w:p w14:paraId="2A867648" w14:textId="77777777" w:rsidR="004111A4" w:rsidRPr="00C8171E" w:rsidRDefault="004111A4" w:rsidP="000B79B0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25D6" w:rsidRPr="004E1AD2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E7FC00" wp14:editId="20BB476C">
                <wp:simplePos x="0" y="0"/>
                <wp:positionH relativeFrom="column">
                  <wp:posOffset>-695325</wp:posOffset>
                </wp:positionH>
                <wp:positionV relativeFrom="paragraph">
                  <wp:posOffset>5469255</wp:posOffset>
                </wp:positionV>
                <wp:extent cx="3293745" cy="9906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Default="00045A33" w:rsidP="009E2AED">
                            <w:pPr>
                              <w:shd w:val="clear" w:color="auto" w:fill="BFBFBF" w:themeFill="background1" w:themeFillShade="BF"/>
                              <w:rPr>
                                <w:rFonts w:ascii="Century Gothic" w:hAnsi="Century Gothic"/>
                                <w:b/>
                                <w:color w:val="00B0F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32"/>
                                <w:szCs w:val="24"/>
                              </w:rPr>
                              <w:t>Dyddiad Cau</w:t>
                            </w:r>
                            <w:r w:rsidR="004111A4" w:rsidRPr="00F75033">
                              <w:rPr>
                                <w:rFonts w:ascii="Century Gothic" w:hAnsi="Century Gothic"/>
                                <w:b/>
                                <w:color w:val="00B0F0"/>
                                <w:sz w:val="32"/>
                                <w:szCs w:val="24"/>
                              </w:rPr>
                              <w:t xml:space="preserve">: </w:t>
                            </w:r>
                          </w:p>
                          <w:p w:rsidR="004111A4" w:rsidRPr="00F75033" w:rsidRDefault="004111A4" w:rsidP="009E2AED">
                            <w:pPr>
                              <w:shd w:val="clear" w:color="auto" w:fill="BFBFBF" w:themeFill="background1" w:themeFillShade="BF"/>
                              <w:rPr>
                                <w:rFonts w:ascii="Century Gothic" w:hAnsi="Century Gothic"/>
                                <w:b/>
                                <w:color w:val="00B0F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32"/>
                                <w:szCs w:val="24"/>
                              </w:rPr>
                              <w:t>17/07/2020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7FC00" id="_x0000_s1034" type="#_x0000_t202" style="position:absolute;margin-left:-54.75pt;margin-top:430.65pt;width:259.35pt;height:7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" filled="f" stroked="f">
                <v:textbox>
                  <w:txbxContent>
                    <w:p w14:paraId="25C5BF31" w14:textId="2200A076" w:rsidR="004111A4" w:rsidRDefault="00045A33" w:rsidP="009E2AED">
                      <w:pPr>
                        <w:shd w:val="clear" w:color="auto" w:fill="BFBFBF" w:themeFill="background1" w:themeFillShade="BF"/>
                        <w:rPr>
                          <w:rFonts w:ascii="Century Gothic" w:hAnsi="Century Gothic"/>
                          <w:b/>
                          <w:color w:val="00B0F0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32"/>
                          <w:szCs w:val="24"/>
                        </w:rPr>
                        <w:t>Dyddiad Cau</w:t>
                      </w:r>
                      <w:r w:rsidR="004111A4" w:rsidRPr="00F75033">
                        <w:rPr>
                          <w:rFonts w:ascii="Century Gothic" w:hAnsi="Century Gothic"/>
                          <w:b/>
                          <w:color w:val="00B0F0"/>
                          <w:sz w:val="32"/>
                          <w:szCs w:val="24"/>
                        </w:rPr>
                        <w:t xml:space="preserve">: </w:t>
                      </w:r>
                    </w:p>
                    <w:p w14:paraId="2E448851" w14:textId="77777777" w:rsidR="004111A4" w:rsidRPr="00F75033" w:rsidRDefault="004111A4" w:rsidP="009E2AED">
                      <w:pPr>
                        <w:shd w:val="clear" w:color="auto" w:fill="BFBFBF" w:themeFill="background1" w:themeFillShade="BF"/>
                        <w:rPr>
                          <w:rFonts w:ascii="Century Gothic" w:hAnsi="Century Gothic"/>
                          <w:b/>
                          <w:color w:val="00B0F0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32"/>
                          <w:szCs w:val="24"/>
                        </w:rPr>
                        <w:t>17/07/2020</w:t>
                      </w:r>
                    </w:p>
                  </w:txbxContent>
                </v:textbox>
              </v:shape>
            </w:pict>
          </mc:Fallback>
        </mc:AlternateContent>
      </w:r>
      <w:r w:rsidR="007F6790" w:rsidRPr="00BC26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AFAF49" wp14:editId="2DE44E13">
                <wp:simplePos x="0" y="0"/>
                <wp:positionH relativeFrom="column">
                  <wp:posOffset>-692785</wp:posOffset>
                </wp:positionH>
                <wp:positionV relativeFrom="paragraph">
                  <wp:posOffset>460375</wp:posOffset>
                </wp:positionV>
                <wp:extent cx="4780915" cy="45085"/>
                <wp:effectExtent l="0" t="19050" r="0" b="120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1A4" w:rsidRPr="001A42F8" w:rsidRDefault="004111A4" w:rsidP="00BC262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 w:rsidRPr="001A42F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HIS VACANCY  IS ONLY OPEN TO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br/>
                              <w:t xml:space="preserve">CARTREFI CONWY TENTS. </w:t>
                            </w:r>
                          </w:p>
                          <w:p w:rsidR="004111A4" w:rsidRDefault="004111A4" w:rsidP="00BC26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FAF49" id="Text Box 12" o:spid="_x0000_s1035" type="#_x0000_t202" style="position:absolute;margin-left:-54.55pt;margin-top:36.25pt;width:376.45pt;height: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" filled="f" stroked="f" strokeweight=".5pt">
                <v:textbox>
                  <w:txbxContent>
                    <w:p w14:paraId="09874AA1" w14:textId="77777777" w:rsidR="004111A4" w:rsidRPr="001A42F8" w:rsidRDefault="004111A4" w:rsidP="00BC2628">
                      <w:pPr>
                        <w:spacing w:after="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</w:pPr>
                      <w:r w:rsidRPr="001A42F8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HIS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t>VACANCY  IS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ONLY OPEN TO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br/>
                        <w:t xml:space="preserve">CARTREFI CONWY TENTS. </w:t>
                      </w:r>
                    </w:p>
                    <w:p w14:paraId="2646B973" w14:textId="77777777" w:rsidR="004111A4" w:rsidRDefault="004111A4" w:rsidP="00BC2628"/>
                  </w:txbxContent>
                </v:textbox>
              </v:shape>
            </w:pict>
          </mc:Fallback>
        </mc:AlternateContent>
      </w:r>
      <w:r w:rsidR="00BC2628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10464" behindDoc="0" locked="0" layoutInCell="1" allowOverlap="1" wp14:anchorId="2A93FE7A" wp14:editId="0A96646B">
            <wp:simplePos x="0" y="0"/>
            <wp:positionH relativeFrom="column">
              <wp:posOffset>7769860</wp:posOffset>
            </wp:positionH>
            <wp:positionV relativeFrom="paragraph">
              <wp:posOffset>937260</wp:posOffset>
            </wp:positionV>
            <wp:extent cx="2990850" cy="2876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2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6970508" wp14:editId="2AA8EB89">
                <wp:simplePos x="0" y="0"/>
                <wp:positionH relativeFrom="column">
                  <wp:posOffset>-1405890</wp:posOffset>
                </wp:positionH>
                <wp:positionV relativeFrom="paragraph">
                  <wp:posOffset>1321435</wp:posOffset>
                </wp:positionV>
                <wp:extent cx="8429625" cy="1445895"/>
                <wp:effectExtent l="0" t="0" r="9525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9625" cy="14458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C8171E" w:rsidRDefault="004111A4" w:rsidP="001A42F8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70508" id="_x0000_s1036" type="#_x0000_t202" style="position:absolute;margin-left:-110.7pt;margin-top:104.05pt;width:663.75pt;height:113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" fillcolor="black [3213]" stroked="f">
                <v:fill opacity="16448f"/>
                <v:textbox>
                  <w:txbxContent>
                    <w:p w14:paraId="35C402B9" w14:textId="77777777" w:rsidR="004111A4" w:rsidRPr="00C8171E" w:rsidRDefault="004111A4" w:rsidP="001A42F8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76B3" w:rsidRPr="00F176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1AD2" w:rsidRPr="004E1AD2">
        <w:rPr>
          <w:rFonts w:ascii="Arial" w:hAnsi="Arial" w:cs="Arial"/>
          <w:sz w:val="20"/>
          <w:szCs w:val="20"/>
          <w:lang w:val="en"/>
        </w:rPr>
        <w:t xml:space="preserve"> </w:t>
      </w:r>
      <w:r w:rsidR="00DD0A12" w:rsidRPr="00DD0A12">
        <w:rPr>
          <w:rFonts w:ascii="Arial" w:hAnsi="Arial" w:cs="Arial"/>
          <w:sz w:val="20"/>
          <w:szCs w:val="20"/>
          <w:lang w:val="en"/>
        </w:rPr>
        <w:t xml:space="preserve"> </w:t>
      </w:r>
      <w:r w:rsidR="00DD0A12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</w:p>
    <w:sectPr w:rsidR="00A622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4.5pt;height:92.25pt" o:bullet="t">
        <v:imagedata r:id="rId1" o:title="info"/>
      </v:shape>
    </w:pict>
  </w:numPicBullet>
  <w:abstractNum w:abstractNumId="0">
    <w:nsid w:val="07D81FD6"/>
    <w:multiLevelType w:val="hybridMultilevel"/>
    <w:tmpl w:val="38405D96"/>
    <w:lvl w:ilvl="0" w:tplc="9880F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0681B"/>
    <w:multiLevelType w:val="hybridMultilevel"/>
    <w:tmpl w:val="1D64C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12920"/>
    <w:multiLevelType w:val="hybridMultilevel"/>
    <w:tmpl w:val="BC7E9E5E"/>
    <w:lvl w:ilvl="0" w:tplc="0C100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54397"/>
    <w:multiLevelType w:val="hybridMultilevel"/>
    <w:tmpl w:val="7004CAF8"/>
    <w:lvl w:ilvl="0" w:tplc="FA9A91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879C6"/>
    <w:multiLevelType w:val="hybridMultilevel"/>
    <w:tmpl w:val="E4F8A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3A245B"/>
    <w:multiLevelType w:val="hybridMultilevel"/>
    <w:tmpl w:val="E6D05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56C69"/>
    <w:multiLevelType w:val="hybridMultilevel"/>
    <w:tmpl w:val="7700A8AC"/>
    <w:lvl w:ilvl="0" w:tplc="0E3EBD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422BAF"/>
    <w:multiLevelType w:val="hybridMultilevel"/>
    <w:tmpl w:val="9636FC90"/>
    <w:lvl w:ilvl="0" w:tplc="480A022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6622A2"/>
    <w:multiLevelType w:val="hybridMultilevel"/>
    <w:tmpl w:val="A04AE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23BF2"/>
    <w:multiLevelType w:val="hybridMultilevel"/>
    <w:tmpl w:val="D08AC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1A7959"/>
    <w:multiLevelType w:val="hybridMultilevel"/>
    <w:tmpl w:val="279CD9BE"/>
    <w:lvl w:ilvl="0" w:tplc="0C100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2"/>
  </w:num>
  <w:num w:numId="8">
    <w:abstractNumId w:val="10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AD"/>
    <w:rsid w:val="00003693"/>
    <w:rsid w:val="00005838"/>
    <w:rsid w:val="00025305"/>
    <w:rsid w:val="00045A33"/>
    <w:rsid w:val="00063133"/>
    <w:rsid w:val="00066774"/>
    <w:rsid w:val="00070807"/>
    <w:rsid w:val="00082139"/>
    <w:rsid w:val="000859F6"/>
    <w:rsid w:val="000B79B0"/>
    <w:rsid w:val="000E0767"/>
    <w:rsid w:val="00114185"/>
    <w:rsid w:val="00116B5C"/>
    <w:rsid w:val="00126D93"/>
    <w:rsid w:val="0013111B"/>
    <w:rsid w:val="00134E9B"/>
    <w:rsid w:val="00155720"/>
    <w:rsid w:val="001A42F8"/>
    <w:rsid w:val="001C48F0"/>
    <w:rsid w:val="001D38CD"/>
    <w:rsid w:val="00217915"/>
    <w:rsid w:val="00221820"/>
    <w:rsid w:val="002501DE"/>
    <w:rsid w:val="0025512E"/>
    <w:rsid w:val="002750C9"/>
    <w:rsid w:val="0028394A"/>
    <w:rsid w:val="002A406A"/>
    <w:rsid w:val="002C301A"/>
    <w:rsid w:val="00312568"/>
    <w:rsid w:val="00313363"/>
    <w:rsid w:val="00363462"/>
    <w:rsid w:val="003B3A0C"/>
    <w:rsid w:val="004111A4"/>
    <w:rsid w:val="004148DF"/>
    <w:rsid w:val="0042634D"/>
    <w:rsid w:val="0045289D"/>
    <w:rsid w:val="00493529"/>
    <w:rsid w:val="004D3393"/>
    <w:rsid w:val="004E1AD2"/>
    <w:rsid w:val="004E29F6"/>
    <w:rsid w:val="004E4F21"/>
    <w:rsid w:val="004F7C8D"/>
    <w:rsid w:val="00581FDB"/>
    <w:rsid w:val="005D76C4"/>
    <w:rsid w:val="005E2D3D"/>
    <w:rsid w:val="005E4504"/>
    <w:rsid w:val="006265CD"/>
    <w:rsid w:val="0062762A"/>
    <w:rsid w:val="00635037"/>
    <w:rsid w:val="00650097"/>
    <w:rsid w:val="006B4E9A"/>
    <w:rsid w:val="006C26D4"/>
    <w:rsid w:val="006D2314"/>
    <w:rsid w:val="006F5B31"/>
    <w:rsid w:val="007025D6"/>
    <w:rsid w:val="0070295F"/>
    <w:rsid w:val="00702FB9"/>
    <w:rsid w:val="007246E0"/>
    <w:rsid w:val="007443C6"/>
    <w:rsid w:val="007455F2"/>
    <w:rsid w:val="00752BE5"/>
    <w:rsid w:val="00764857"/>
    <w:rsid w:val="00777490"/>
    <w:rsid w:val="007974E1"/>
    <w:rsid w:val="007E127E"/>
    <w:rsid w:val="007F6790"/>
    <w:rsid w:val="0080111E"/>
    <w:rsid w:val="00803E48"/>
    <w:rsid w:val="00810FF9"/>
    <w:rsid w:val="00812654"/>
    <w:rsid w:val="008174AD"/>
    <w:rsid w:val="0082124A"/>
    <w:rsid w:val="0085646B"/>
    <w:rsid w:val="008728FA"/>
    <w:rsid w:val="00917BC6"/>
    <w:rsid w:val="009473E9"/>
    <w:rsid w:val="0096791E"/>
    <w:rsid w:val="00986877"/>
    <w:rsid w:val="009A47C0"/>
    <w:rsid w:val="009E2AED"/>
    <w:rsid w:val="00A05FA1"/>
    <w:rsid w:val="00A622AD"/>
    <w:rsid w:val="00A763B8"/>
    <w:rsid w:val="00A86F2E"/>
    <w:rsid w:val="00AA5904"/>
    <w:rsid w:val="00AB592F"/>
    <w:rsid w:val="00AC47D4"/>
    <w:rsid w:val="00AE32B4"/>
    <w:rsid w:val="00B06C73"/>
    <w:rsid w:val="00B3221D"/>
    <w:rsid w:val="00B32AC2"/>
    <w:rsid w:val="00B42271"/>
    <w:rsid w:val="00B423B6"/>
    <w:rsid w:val="00BB0932"/>
    <w:rsid w:val="00BC2628"/>
    <w:rsid w:val="00BC2E36"/>
    <w:rsid w:val="00BF5552"/>
    <w:rsid w:val="00C8171E"/>
    <w:rsid w:val="00CE5224"/>
    <w:rsid w:val="00D2263E"/>
    <w:rsid w:val="00D30411"/>
    <w:rsid w:val="00D41E6D"/>
    <w:rsid w:val="00D57B3F"/>
    <w:rsid w:val="00D633D9"/>
    <w:rsid w:val="00D721D8"/>
    <w:rsid w:val="00D80648"/>
    <w:rsid w:val="00DC1A70"/>
    <w:rsid w:val="00DC7F73"/>
    <w:rsid w:val="00DD0A12"/>
    <w:rsid w:val="00E0190E"/>
    <w:rsid w:val="00E2313F"/>
    <w:rsid w:val="00E259B1"/>
    <w:rsid w:val="00E317A2"/>
    <w:rsid w:val="00E350DE"/>
    <w:rsid w:val="00E450EA"/>
    <w:rsid w:val="00E51A60"/>
    <w:rsid w:val="00EA740A"/>
    <w:rsid w:val="00ED7896"/>
    <w:rsid w:val="00ED79AA"/>
    <w:rsid w:val="00F1191E"/>
    <w:rsid w:val="00F176B3"/>
    <w:rsid w:val="00F64875"/>
    <w:rsid w:val="00F75033"/>
    <w:rsid w:val="00FE0A79"/>
    <w:rsid w:val="00FF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25C34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2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2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A12"/>
    <w:rPr>
      <w:color w:val="0000FF"/>
      <w:u w:val="single"/>
    </w:rPr>
  </w:style>
  <w:style w:type="paragraph" w:styleId="NoSpacing">
    <w:name w:val="No Spacing"/>
    <w:uiPriority w:val="1"/>
    <w:qFormat/>
    <w:rsid w:val="006D23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2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2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A12"/>
    <w:rPr>
      <w:color w:val="0000FF"/>
      <w:u w:val="single"/>
    </w:rPr>
  </w:style>
  <w:style w:type="paragraph" w:styleId="NoSpacing">
    <w:name w:val="No Spacing"/>
    <w:uiPriority w:val="1"/>
    <w:qFormat/>
    <w:rsid w:val="006D23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0.jp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000D3-95B1-4237-BC56-07FADE3F1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7F8807DE.dotm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Cartrefi Conwy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Hennessey</dc:creator>
  <cp:lastModifiedBy>Philip Jackson</cp:lastModifiedBy>
  <cp:revision>2</cp:revision>
  <cp:lastPrinted>2020-01-20T10:40:00Z</cp:lastPrinted>
  <dcterms:created xsi:type="dcterms:W3CDTF">2020-07-08T12:04:00Z</dcterms:created>
  <dcterms:modified xsi:type="dcterms:W3CDTF">2020-07-08T12:04:00Z</dcterms:modified>
</cp:coreProperties>
</file>